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E58E1" w:rsidRPr="00DD5BF5" w:rsidTr="0001773B">
        <w:tc>
          <w:tcPr>
            <w:tcW w:w="9923" w:type="dxa"/>
          </w:tcPr>
          <w:p w:rsidR="001E58E1" w:rsidRPr="00DD5BF5" w:rsidRDefault="00102101" w:rsidP="001E58E1">
            <w:pPr>
              <w:ind w:left="4536" w:firstLine="0"/>
              <w:outlineLvl w:val="0"/>
              <w:rPr>
                <w:sz w:val="20"/>
              </w:rPr>
            </w:pPr>
            <w:r w:rsidRPr="00C91906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11" o:title="novosib2"/>
                </v:shape>
              </w:pict>
            </w:r>
          </w:p>
          <w:p w:rsidR="001E58E1" w:rsidRPr="00DD5BF5" w:rsidRDefault="001E58E1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E58E1" w:rsidRPr="00DD5BF5" w:rsidRDefault="001E58E1" w:rsidP="001E58E1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E58E1" w:rsidRPr="00DD5BF5" w:rsidRDefault="001E58E1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E58E1" w:rsidRPr="00DD5BF5" w:rsidRDefault="001E58E1" w:rsidP="001E58E1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E58E1" w:rsidRPr="00DD5BF5" w:rsidRDefault="001E58E1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1E58E1" w:rsidRPr="007861AD" w:rsidRDefault="001E58E1" w:rsidP="001E58E1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074103">
              <w:rPr>
                <w:szCs w:val="28"/>
                <w:u w:val="single"/>
              </w:rPr>
              <w:t>18.03.2016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074103">
              <w:rPr>
                <w:szCs w:val="28"/>
                <w:u w:val="single"/>
              </w:rPr>
              <w:t>975</w:t>
            </w:r>
            <w:r w:rsidRPr="007861AD">
              <w:rPr>
                <w:szCs w:val="28"/>
                <w:u w:val="single"/>
              </w:rPr>
              <w:tab/>
            </w:r>
          </w:p>
          <w:p w:rsidR="001E58E1" w:rsidRPr="00DD5BF5" w:rsidRDefault="001E58E1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092A0A" w:rsidRPr="00452EF0" w:rsidTr="00C00C07">
        <w:trPr>
          <w:trHeight w:val="583"/>
        </w:trPr>
        <w:tc>
          <w:tcPr>
            <w:tcW w:w="6096" w:type="dxa"/>
          </w:tcPr>
          <w:p w:rsidR="00092A0A" w:rsidRPr="00452EF0" w:rsidRDefault="00F44D43" w:rsidP="00B02ED7">
            <w:pPr>
              <w:suppressAutoHyphens/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 xml:space="preserve">Об утверждении проекта </w:t>
            </w:r>
            <w:r w:rsidR="00263A17" w:rsidRPr="007C0E93">
              <w:rPr>
                <w:szCs w:val="28"/>
              </w:rPr>
              <w:t>межевания территории квартала 02-05а в границах проекта планировки центральной части города Новосибирска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 30.10.2013 № 10239 «Об утверждении проекта планировки центральной части г</w:t>
      </w:r>
      <w:r w:rsidR="00053ADE" w:rsidRPr="007C0E93">
        <w:rPr>
          <w:szCs w:val="28"/>
        </w:rPr>
        <w:t>о</w:t>
      </w:r>
      <w:r w:rsidR="00053ADE" w:rsidRPr="007C0E93">
        <w:rPr>
          <w:szCs w:val="28"/>
        </w:rPr>
        <w:t>рода Новосибирска</w:t>
      </w:r>
      <w:r w:rsidR="005F67BE" w:rsidRPr="00452EF0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1E58E1">
        <w:rPr>
          <w:szCs w:val="28"/>
        </w:rPr>
        <w:t xml:space="preserve"> </w:t>
      </w:r>
      <w:r w:rsidR="001E58E1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263A17" w:rsidRPr="007C0E93">
        <w:rPr>
          <w:szCs w:val="28"/>
        </w:rPr>
        <w:t>межевания территории квартала 02-05а в границах пр</w:t>
      </w:r>
      <w:r w:rsidR="00263A17" w:rsidRPr="007C0E93">
        <w:rPr>
          <w:szCs w:val="28"/>
        </w:rPr>
        <w:t>о</w:t>
      </w:r>
      <w:r w:rsidR="00263A17" w:rsidRPr="007C0E93">
        <w:rPr>
          <w:szCs w:val="28"/>
        </w:rPr>
        <w:t>екта планировки 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366A5" w:rsidRPr="005366A5" w:rsidTr="00260E30">
        <w:tc>
          <w:tcPr>
            <w:tcW w:w="6946" w:type="dxa"/>
          </w:tcPr>
          <w:p w:rsidR="005366A5" w:rsidRPr="005366A5" w:rsidRDefault="005366A5" w:rsidP="005366A5">
            <w:pPr>
              <w:spacing w:before="600" w:line="240" w:lineRule="atLeast"/>
              <w:ind w:firstLine="0"/>
              <w:rPr>
                <w:szCs w:val="28"/>
              </w:rPr>
            </w:pPr>
            <w:r w:rsidRPr="005366A5">
              <w:rPr>
                <w:szCs w:val="28"/>
              </w:rPr>
              <w:t xml:space="preserve">Исполняющий обязанности </w:t>
            </w:r>
          </w:p>
          <w:p w:rsidR="005366A5" w:rsidRPr="005366A5" w:rsidRDefault="005366A5" w:rsidP="005366A5">
            <w:pPr>
              <w:spacing w:line="240" w:lineRule="atLeast"/>
              <w:ind w:firstLine="0"/>
              <w:rPr>
                <w:szCs w:val="28"/>
              </w:rPr>
            </w:pPr>
            <w:r w:rsidRPr="005366A5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5366A5" w:rsidRPr="005366A5" w:rsidRDefault="005366A5" w:rsidP="00AD0BA5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366A5">
              <w:rPr>
                <w:rFonts w:ascii="Times New Roman" w:hAnsi="Times New Roman"/>
                <w:sz w:val="28"/>
                <w:szCs w:val="28"/>
              </w:rPr>
              <w:t>Б. В. Буреев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092598" w:rsidRDefault="00092598" w:rsidP="00407E52">
      <w:pPr>
        <w:suppressAutoHyphens/>
        <w:ind w:firstLine="0"/>
        <w:rPr>
          <w:szCs w:val="28"/>
        </w:rPr>
      </w:pPr>
    </w:p>
    <w:p w:rsidR="00092598" w:rsidRPr="00F653EE" w:rsidRDefault="00092598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r w:rsidRPr="00452EF0">
        <w:rPr>
          <w:sz w:val="24"/>
          <w:szCs w:val="24"/>
        </w:rPr>
        <w:t>ГУАиГ</w:t>
      </w:r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1E58E1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C91906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 xml:space="preserve">от </w:t>
      </w:r>
      <w:r w:rsidR="00074103">
        <w:rPr>
          <w:szCs w:val="28"/>
          <w:u w:val="single"/>
        </w:rPr>
        <w:t>18.03.2016</w:t>
      </w:r>
      <w:r w:rsidRPr="00467901">
        <w:rPr>
          <w:szCs w:val="28"/>
        </w:rPr>
        <w:t xml:space="preserve"> № </w:t>
      </w:r>
      <w:r w:rsidR="00074103">
        <w:rPr>
          <w:szCs w:val="28"/>
          <w:u w:val="single"/>
        </w:rPr>
        <w:t>975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156969" w:rsidRDefault="00263A17" w:rsidP="00F653EE">
      <w:pPr>
        <w:widowControl w:val="0"/>
        <w:suppressAutoHyphens/>
        <w:ind w:firstLine="0"/>
        <w:jc w:val="center"/>
        <w:rPr>
          <w:szCs w:val="28"/>
        </w:rPr>
      </w:pPr>
      <w:r w:rsidRPr="007C0E93">
        <w:rPr>
          <w:szCs w:val="28"/>
        </w:rPr>
        <w:t>межевания территории квартала 02-05а в границах проекта планировки центральной части города Новосибирска</w:t>
      </w:r>
    </w:p>
    <w:p w:rsidR="00263A17" w:rsidRDefault="00263A17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27E3" w:rsidRDefault="001727E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2236C" w:rsidRDefault="00545B7C" w:rsidP="003457F6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0067925" cy="13658850"/>
            <wp:effectExtent l="19050" t="0" r="9525" b="0"/>
            <wp:docPr id="2" name="Рисунок 1" descr="ПРИЛОЖЕНИЕ 02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02.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64278" cy="1365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36C" w:rsidSect="003457F6">
      <w:headerReference w:type="default" r:id="rId17"/>
      <w:pgSz w:w="16839" w:h="23814" w:code="8"/>
      <w:pgMar w:top="1134" w:right="396" w:bottom="426" w:left="426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77C" w:rsidRDefault="0013177C" w:rsidP="007B56B1">
      <w:r>
        <w:separator/>
      </w:r>
    </w:p>
    <w:p w:rsidR="0013177C" w:rsidRDefault="0013177C"/>
  </w:endnote>
  <w:endnote w:type="continuationSeparator" w:id="0">
    <w:p w:rsidR="0013177C" w:rsidRDefault="0013177C" w:rsidP="007B56B1">
      <w:r>
        <w:continuationSeparator/>
      </w:r>
    </w:p>
    <w:p w:rsidR="0013177C" w:rsidRDefault="0013177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77C" w:rsidRDefault="0013177C" w:rsidP="007B56B1">
      <w:r>
        <w:separator/>
      </w:r>
    </w:p>
    <w:p w:rsidR="0013177C" w:rsidRDefault="0013177C"/>
  </w:footnote>
  <w:footnote w:type="continuationSeparator" w:id="0">
    <w:p w:rsidR="0013177C" w:rsidRDefault="0013177C" w:rsidP="007B56B1">
      <w:r>
        <w:continuationSeparator/>
      </w:r>
    </w:p>
    <w:p w:rsidR="0013177C" w:rsidRDefault="0013177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77C" w:rsidRDefault="00C91906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13177C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13177C" w:rsidRDefault="0013177C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77C" w:rsidRPr="0067104A" w:rsidRDefault="0013177C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77C" w:rsidRPr="001C3A91" w:rsidRDefault="0013177C" w:rsidP="00E97E83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77C" w:rsidRPr="000E35E1" w:rsidRDefault="00C91906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13177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3177C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Content>
      <w:p w:rsidR="0013177C" w:rsidRDefault="00C91906">
        <w:pPr>
          <w:pStyle w:val="a3"/>
          <w:jc w:val="center"/>
        </w:pPr>
        <w:r>
          <w:fldChar w:fldCharType="begin"/>
        </w:r>
        <w:r w:rsidR="00074103">
          <w:instrText xml:space="preserve"> PAGE   \* MERGEFORMAT </w:instrText>
        </w:r>
        <w:r>
          <w:fldChar w:fldCharType="separate"/>
        </w:r>
        <w:r w:rsidR="001317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3177C" w:rsidRPr="00E97E83" w:rsidRDefault="0013177C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103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598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5AE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10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3825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6D9C"/>
    <w:rsid w:val="0012733A"/>
    <w:rsid w:val="001273F1"/>
    <w:rsid w:val="0013177C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27E3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0D7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58E1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07995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199C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617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4CBB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7F6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2A11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97B08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406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9E4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66A5"/>
    <w:rsid w:val="005378BF"/>
    <w:rsid w:val="005401AE"/>
    <w:rsid w:val="00541172"/>
    <w:rsid w:val="0054179B"/>
    <w:rsid w:val="0054530C"/>
    <w:rsid w:val="0054564B"/>
    <w:rsid w:val="00545B7C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0C62"/>
    <w:rsid w:val="005B15D0"/>
    <w:rsid w:val="005B196D"/>
    <w:rsid w:val="005B2EA2"/>
    <w:rsid w:val="005B34AE"/>
    <w:rsid w:val="005B7C72"/>
    <w:rsid w:val="005B7EFB"/>
    <w:rsid w:val="005C0AC8"/>
    <w:rsid w:val="005C0EF1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011"/>
    <w:rsid w:val="006D588C"/>
    <w:rsid w:val="006D61A7"/>
    <w:rsid w:val="006E0B5D"/>
    <w:rsid w:val="006E2C91"/>
    <w:rsid w:val="006E324A"/>
    <w:rsid w:val="006E62B5"/>
    <w:rsid w:val="006E6378"/>
    <w:rsid w:val="006E77EF"/>
    <w:rsid w:val="006F030D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951"/>
    <w:rsid w:val="00715F0F"/>
    <w:rsid w:val="00721208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95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0851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352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8D2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4E1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6910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5C0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42D5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486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4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5A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0C07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1906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7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2F6B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0BD5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20A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1D6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74F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EAB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2916A1B-9D3F-4D2D-849C-B0E809047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3</Pages>
  <Words>257</Words>
  <Characters>2032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2016-03-16T05:47:00Z</cp:lastPrinted>
  <dcterms:created xsi:type="dcterms:W3CDTF">2016-03-23T05:53:00Z</dcterms:created>
  <dcterms:modified xsi:type="dcterms:W3CDTF">2016-03-23T05:53:00Z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